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AE9C4" w14:textId="1EE6A5AD" w:rsidR="00D64771" w:rsidRPr="00735059" w:rsidRDefault="00735059" w:rsidP="00577C08">
      <w:pPr>
        <w:rPr>
          <w:rFonts w:ascii="Verdana" w:hAnsi="Verdana"/>
          <w:sz w:val="38"/>
        </w:rPr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569E2B16" wp14:editId="0FE17521">
                <wp:simplePos x="0" y="0"/>
                <wp:positionH relativeFrom="column">
                  <wp:posOffset>5184775</wp:posOffset>
                </wp:positionH>
                <wp:positionV relativeFrom="paragraph">
                  <wp:posOffset>50800</wp:posOffset>
                </wp:positionV>
                <wp:extent cx="1211580" cy="1079500"/>
                <wp:effectExtent l="0" t="0" r="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158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AC2D4" w14:textId="158658B6" w:rsidR="00831BB0" w:rsidRPr="00831BB0" w:rsidRDefault="00735059" w:rsidP="0082252C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E05E9F3" wp14:editId="556BF08C">
                                  <wp:extent cx="829310" cy="767363"/>
                                  <wp:effectExtent l="0" t="0" r="0" b="0"/>
                                  <wp:docPr id="8" name="Bille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illed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385" cy="77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begin"/>
                            </w:r>
                            <w:r w:rsidR="00831BB0" w:rsidRPr="00831BB0">
                              <w:rPr>
                                <w:szCs w:val="24"/>
                              </w:rPr>
                              <w:instrText xml:space="preserve"> INCLUDEPICTURE "/var/folders/gm/j6cnt_914cv4fqbr0vvkpjwm0000gn/T/com.microsoft.Word/WebArchiveCopyPasteTempFiles/page1image33848704" \* MERGEFORMATINET </w:instrText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separate"/>
                            </w:r>
                            <w:r w:rsidRPr="0073505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35577E77" wp14:editId="142AE6E2">
                                  <wp:extent cx="304800" cy="622300"/>
                                  <wp:effectExtent l="0" t="0" r="0" b="0"/>
                                  <wp:docPr id="36" name="Billede 4" descr="page1image3384870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4" descr="page1image3384870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end"/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begin"/>
                            </w:r>
                            <w:r w:rsidR="00831BB0" w:rsidRPr="00831BB0">
                              <w:rPr>
                                <w:szCs w:val="24"/>
                              </w:rPr>
                              <w:instrText xml:space="preserve"> INCLUDEPICTURE "/var/folders/gm/j6cnt_914cv4fqbr0vvkpjwm0000gn/T/com.microsoft.Word/WebArchiveCopyPasteTempFiles/page1image33839104" \* MERGEFORMATINET </w:instrText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separate"/>
                            </w:r>
                            <w:r w:rsidRPr="0073505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5238997" wp14:editId="529A3A9D">
                                  <wp:extent cx="596900" cy="622300"/>
                                  <wp:effectExtent l="0" t="0" r="0" b="0"/>
                                  <wp:docPr id="35" name="Billede 5" descr="page1image3383910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5" descr="page1image3383910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end"/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begin"/>
                            </w:r>
                            <w:r w:rsidR="00831BB0" w:rsidRPr="00831BB0">
                              <w:rPr>
                                <w:szCs w:val="24"/>
                              </w:rPr>
                              <w:instrText xml:space="preserve"> INCLUDEPICTURE "/var/folders/gm/j6cnt_914cv4fqbr0vvkpjwm0000gn/T/com.microsoft.Word/WebArchiveCopyPasteTempFiles/page1image33844480" \* MERGEFORMATINET </w:instrText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separate"/>
                            </w:r>
                            <w:r w:rsidRPr="0073505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2ACC5BE1" wp14:editId="5022E757">
                                  <wp:extent cx="469900" cy="622300"/>
                                  <wp:effectExtent l="0" t="0" r="0" b="0"/>
                                  <wp:docPr id="34" name="Billede 6" descr="page1image338444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6" descr="page1image3384448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end"/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begin"/>
                            </w:r>
                            <w:r w:rsidR="00831BB0" w:rsidRPr="00831BB0">
                              <w:rPr>
                                <w:szCs w:val="24"/>
                              </w:rPr>
                              <w:instrText xml:space="preserve"> INCLUDEPICTURE "/var/folders/gm/j6cnt_914cv4fqbr0vvkpjwm0000gn/T/com.microsoft.Word/WebArchiveCopyPasteTempFiles/page1image33843328" \* MERGEFORMATINET </w:instrText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separate"/>
                            </w:r>
                            <w:r w:rsidRPr="0073505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3347A420" wp14:editId="7D818FCD">
                                  <wp:extent cx="444500" cy="622300"/>
                                  <wp:effectExtent l="0" t="0" r="0" b="0"/>
                                  <wp:docPr id="33" name="Billede 7" descr="page1image3384332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7" descr="page1image3384332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50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1BB0" w:rsidRPr="00831BB0"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  <w:p w14:paraId="035138EE" w14:textId="77777777" w:rsidR="002F5ACC" w:rsidRDefault="002F5A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9E2B1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8.25pt;margin-top:4pt;width:95.4pt;height: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" o:allowincell="f" stroked="f">
                <v:path arrowok="t"/>
                <v:textbox>
                  <w:txbxContent>
                    <w:p w14:paraId="623AC2D4" w14:textId="158658B6" w:rsidR="00831BB0" w:rsidRPr="00831BB0" w:rsidRDefault="00735059" w:rsidP="0082252C">
                      <w:pPr>
                        <w:jc w:val="right"/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5E05E9F3" wp14:editId="556BF08C">
                            <wp:extent cx="829310" cy="767363"/>
                            <wp:effectExtent l="0" t="0" r="0" b="0"/>
                            <wp:docPr id="8" name="Bille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illede 8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2385" cy="77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1BB0" w:rsidRPr="00831BB0">
                        <w:rPr>
                          <w:szCs w:val="24"/>
                        </w:rPr>
                        <w:fldChar w:fldCharType="begin"/>
                      </w:r>
                      <w:r w:rsidR="00831BB0" w:rsidRPr="00831BB0">
                        <w:rPr>
                          <w:szCs w:val="24"/>
                        </w:rPr>
                        <w:instrText xml:space="preserve"> INCLUDEPICTURE "/var/folders/gm/j6cnt_914cv4fqbr0vvkpjwm0000gn/T/com.microsoft.Word/WebArchiveCopyPasteTempFiles/page1image33848704" \* MERGEFORMATINET </w:instrText>
                      </w:r>
                      <w:r w:rsidR="00831BB0" w:rsidRPr="00831BB0">
                        <w:rPr>
                          <w:szCs w:val="24"/>
                        </w:rPr>
                        <w:fldChar w:fldCharType="separate"/>
                      </w:r>
                      <w:r w:rsidRPr="00735059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35577E77" wp14:editId="142AE6E2">
                            <wp:extent cx="304800" cy="622300"/>
                            <wp:effectExtent l="0" t="0" r="0" b="0"/>
                            <wp:docPr id="36" name="Billede 4" descr="page1image338487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4" descr="page1image3384870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1BB0" w:rsidRPr="00831BB0">
                        <w:rPr>
                          <w:szCs w:val="24"/>
                        </w:rPr>
                        <w:fldChar w:fldCharType="end"/>
                      </w:r>
                      <w:r w:rsidR="00831BB0" w:rsidRPr="00831BB0">
                        <w:rPr>
                          <w:szCs w:val="24"/>
                        </w:rPr>
                        <w:fldChar w:fldCharType="begin"/>
                      </w:r>
                      <w:r w:rsidR="00831BB0" w:rsidRPr="00831BB0">
                        <w:rPr>
                          <w:szCs w:val="24"/>
                        </w:rPr>
                        <w:instrText xml:space="preserve"> INCLUDEPICTURE "/var/folders/gm/j6cnt_914cv4fqbr0vvkpjwm0000gn/T/com.microsoft.Word/WebArchiveCopyPasteTempFiles/page1image33839104" \* MERGEFORMATINET </w:instrText>
                      </w:r>
                      <w:r w:rsidR="00831BB0" w:rsidRPr="00831BB0">
                        <w:rPr>
                          <w:szCs w:val="24"/>
                        </w:rPr>
                        <w:fldChar w:fldCharType="separate"/>
                      </w:r>
                      <w:r w:rsidRPr="00735059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55238997" wp14:editId="529A3A9D">
                            <wp:extent cx="596900" cy="622300"/>
                            <wp:effectExtent l="0" t="0" r="0" b="0"/>
                            <wp:docPr id="35" name="Billede 5" descr="page1image338391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5" descr="page1image3383910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1BB0" w:rsidRPr="00831BB0">
                        <w:rPr>
                          <w:szCs w:val="24"/>
                        </w:rPr>
                        <w:fldChar w:fldCharType="end"/>
                      </w:r>
                      <w:r w:rsidR="00831BB0" w:rsidRPr="00831BB0">
                        <w:rPr>
                          <w:szCs w:val="24"/>
                        </w:rPr>
                        <w:fldChar w:fldCharType="begin"/>
                      </w:r>
                      <w:r w:rsidR="00831BB0" w:rsidRPr="00831BB0">
                        <w:rPr>
                          <w:szCs w:val="24"/>
                        </w:rPr>
                        <w:instrText xml:space="preserve"> INCLUDEPICTURE "/var/folders/gm/j6cnt_914cv4fqbr0vvkpjwm0000gn/T/com.microsoft.Word/WebArchiveCopyPasteTempFiles/page1image33844480" \* MERGEFORMATINET </w:instrText>
                      </w:r>
                      <w:r w:rsidR="00831BB0" w:rsidRPr="00831BB0">
                        <w:rPr>
                          <w:szCs w:val="24"/>
                        </w:rPr>
                        <w:fldChar w:fldCharType="separate"/>
                      </w:r>
                      <w:r w:rsidRPr="00735059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2ACC5BE1" wp14:editId="5022E757">
                            <wp:extent cx="469900" cy="622300"/>
                            <wp:effectExtent l="0" t="0" r="0" b="0"/>
                            <wp:docPr id="34" name="Billede 6" descr="page1image338444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6" descr="page1image3384448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1BB0" w:rsidRPr="00831BB0">
                        <w:rPr>
                          <w:szCs w:val="24"/>
                        </w:rPr>
                        <w:fldChar w:fldCharType="end"/>
                      </w:r>
                      <w:r w:rsidR="00831BB0" w:rsidRPr="00831BB0">
                        <w:rPr>
                          <w:szCs w:val="24"/>
                        </w:rPr>
                        <w:fldChar w:fldCharType="begin"/>
                      </w:r>
                      <w:r w:rsidR="00831BB0" w:rsidRPr="00831BB0">
                        <w:rPr>
                          <w:szCs w:val="24"/>
                        </w:rPr>
                        <w:instrText xml:space="preserve"> INCLUDEPICTURE "/var/folders/gm/j6cnt_914cv4fqbr0vvkpjwm0000gn/T/com.microsoft.Word/WebArchiveCopyPasteTempFiles/page1image33843328" \* MERGEFORMATINET </w:instrText>
                      </w:r>
                      <w:r w:rsidR="00831BB0" w:rsidRPr="00831BB0">
                        <w:rPr>
                          <w:szCs w:val="24"/>
                        </w:rPr>
                        <w:fldChar w:fldCharType="separate"/>
                      </w:r>
                      <w:r w:rsidRPr="00735059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3347A420" wp14:editId="7D818FCD">
                            <wp:extent cx="444500" cy="622300"/>
                            <wp:effectExtent l="0" t="0" r="0" b="0"/>
                            <wp:docPr id="33" name="Billede 7" descr="page1image338433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7" descr="page1image3384332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50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1BB0" w:rsidRPr="00831BB0">
                        <w:rPr>
                          <w:szCs w:val="24"/>
                        </w:rPr>
                        <w:fldChar w:fldCharType="end"/>
                      </w:r>
                    </w:p>
                    <w:p w14:paraId="035138EE" w14:textId="77777777" w:rsidR="002F5ACC" w:rsidRDefault="002F5ACC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38"/>
        </w:rPr>
        <w:t>FÆLLESDRIFTEN BYKERNEN</w:t>
      </w:r>
    </w:p>
    <w:p w14:paraId="4B0CCF79" w14:textId="77777777" w:rsidR="00D30E59" w:rsidRDefault="00831BB0" w:rsidP="00577C08">
      <w:pPr>
        <w:jc w:val="both"/>
        <w:rPr>
          <w:rFonts w:ascii="Verdana" w:hAnsi="Verdana"/>
          <w:sz w:val="32"/>
          <w:szCs w:val="32"/>
        </w:rPr>
      </w:pPr>
      <w:r w:rsidRPr="00577C08">
        <w:rPr>
          <w:rFonts w:ascii="Verdana" w:hAnsi="Verdana"/>
          <w:sz w:val="32"/>
          <w:szCs w:val="32"/>
        </w:rPr>
        <w:t>Afdelingsbestyrelsen</w:t>
      </w:r>
      <w:r w:rsidR="0082252C">
        <w:rPr>
          <w:rFonts w:ascii="Verdana" w:hAnsi="Verdana"/>
          <w:sz w:val="32"/>
          <w:szCs w:val="32"/>
        </w:rPr>
        <w:t xml:space="preserve"> </w:t>
      </w:r>
      <w:r w:rsidR="00D30E59">
        <w:rPr>
          <w:rFonts w:ascii="Verdana" w:hAnsi="Verdana"/>
          <w:sz w:val="32"/>
          <w:szCs w:val="32"/>
        </w:rPr>
        <w:t xml:space="preserve">i </w:t>
      </w:r>
    </w:p>
    <w:p w14:paraId="58A70DD8" w14:textId="2E74C912" w:rsidR="00831BB0" w:rsidRPr="00577C08" w:rsidRDefault="00D30E59" w:rsidP="00577C08">
      <w:pPr>
        <w:jc w:val="both"/>
        <w:rPr>
          <w:sz w:val="32"/>
          <w:szCs w:val="32"/>
        </w:rPr>
      </w:pPr>
      <w:r>
        <w:rPr>
          <w:rFonts w:ascii="Verdana" w:hAnsi="Verdana"/>
          <w:sz w:val="32"/>
          <w:szCs w:val="32"/>
        </w:rPr>
        <w:t>Engen, Sibeliusparken og Ved Rådhuset</w:t>
      </w:r>
      <w:r w:rsidR="0082252C">
        <w:rPr>
          <w:rFonts w:ascii="Verdana" w:hAnsi="Verdana"/>
          <w:sz w:val="32"/>
          <w:szCs w:val="32"/>
        </w:rPr>
        <w:t xml:space="preserve">                                               </w:t>
      </w:r>
    </w:p>
    <w:p w14:paraId="1BCB0B3C" w14:textId="77777777" w:rsidR="00577C08" w:rsidRDefault="00577C08" w:rsidP="00EB34B3">
      <w:pPr>
        <w:jc w:val="right"/>
        <w:rPr>
          <w:rFonts w:ascii="Verdana" w:hAnsi="Verdana"/>
          <w:sz w:val="20"/>
        </w:rPr>
      </w:pPr>
    </w:p>
    <w:p w14:paraId="577AC8A0" w14:textId="77777777" w:rsidR="00577C08" w:rsidRDefault="00577C08" w:rsidP="00EB34B3">
      <w:pPr>
        <w:jc w:val="right"/>
        <w:rPr>
          <w:rFonts w:ascii="Verdana" w:hAnsi="Verdana"/>
          <w:sz w:val="20"/>
        </w:rPr>
      </w:pPr>
    </w:p>
    <w:p w14:paraId="1C6F7513" w14:textId="77777777" w:rsidR="00577C08" w:rsidRDefault="00577C08" w:rsidP="00EB34B3">
      <w:pPr>
        <w:jc w:val="right"/>
        <w:rPr>
          <w:rFonts w:ascii="Verdana" w:hAnsi="Verdana"/>
          <w:sz w:val="20"/>
        </w:rPr>
      </w:pPr>
    </w:p>
    <w:p w14:paraId="7AEB104C" w14:textId="77777777" w:rsidR="00577C08" w:rsidRDefault="00577C08" w:rsidP="00EB34B3">
      <w:pPr>
        <w:jc w:val="right"/>
        <w:rPr>
          <w:rFonts w:ascii="Verdana" w:hAnsi="Verdana"/>
          <w:sz w:val="20"/>
        </w:rPr>
      </w:pPr>
    </w:p>
    <w:p w14:paraId="091A27ED" w14:textId="77777777" w:rsidR="008206C7" w:rsidRDefault="008206C7" w:rsidP="00EB34B3">
      <w:pPr>
        <w:jc w:val="right"/>
        <w:rPr>
          <w:rFonts w:ascii="Verdana" w:hAnsi="Verdana"/>
          <w:sz w:val="20"/>
        </w:rPr>
      </w:pPr>
    </w:p>
    <w:p w14:paraId="4CD960E9" w14:textId="55D2BD1A" w:rsidR="008206C7" w:rsidRDefault="0082252C" w:rsidP="00D30E59">
      <w:pPr>
        <w:ind w:left="6520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R</w:t>
      </w:r>
      <w:r w:rsidR="00A22099" w:rsidRPr="008F75B7">
        <w:rPr>
          <w:rFonts w:ascii="Verdana" w:hAnsi="Verdana"/>
          <w:sz w:val="20"/>
        </w:rPr>
        <w:t xml:space="preserve">ødovre d. </w:t>
      </w:r>
      <w:r w:rsidR="00B15F9B">
        <w:rPr>
          <w:rFonts w:ascii="Verdana" w:hAnsi="Verdana"/>
          <w:sz w:val="20"/>
        </w:rPr>
        <w:t>12</w:t>
      </w:r>
      <w:r w:rsidR="00AF3280">
        <w:rPr>
          <w:rFonts w:ascii="Verdana" w:hAnsi="Verdana"/>
          <w:sz w:val="20"/>
        </w:rPr>
        <w:t>.</w:t>
      </w:r>
      <w:r w:rsidR="008206C7">
        <w:rPr>
          <w:rFonts w:ascii="Verdana" w:hAnsi="Verdana"/>
          <w:sz w:val="20"/>
        </w:rPr>
        <w:t xml:space="preserve">april 2021  </w:t>
      </w:r>
    </w:p>
    <w:p w14:paraId="06546CC1" w14:textId="77777777" w:rsidR="008206C7" w:rsidRDefault="008206C7" w:rsidP="00D30E59">
      <w:pPr>
        <w:ind w:left="6520"/>
        <w:jc w:val="right"/>
        <w:rPr>
          <w:rFonts w:ascii="Verdana" w:hAnsi="Verdana"/>
          <w:sz w:val="20"/>
        </w:rPr>
      </w:pPr>
    </w:p>
    <w:p w14:paraId="46CC8A40" w14:textId="4A67AC93" w:rsidR="00967C78" w:rsidRPr="00D30E59" w:rsidRDefault="00735059" w:rsidP="008206C7">
      <w:pPr>
        <w:rPr>
          <w:rFonts w:ascii="Verdana" w:hAnsi="Verdana"/>
          <w:sz w:val="20"/>
        </w:rPr>
      </w:pPr>
      <w:r w:rsidRPr="00B15F9B">
        <w:rPr>
          <w:rFonts w:ascii="Verdana" w:hAnsi="Verdana" w:cs="Arial"/>
          <w:b/>
          <w:bCs/>
          <w:sz w:val="21"/>
          <w:szCs w:val="21"/>
        </w:rPr>
        <w:t xml:space="preserve">Til beboerne i </w:t>
      </w:r>
    </w:p>
    <w:p w14:paraId="7A21BFDB" w14:textId="6B39F81A" w:rsidR="00735059" w:rsidRPr="00B15F9B" w:rsidRDefault="00735059">
      <w:pPr>
        <w:rPr>
          <w:rFonts w:ascii="Verdana" w:hAnsi="Verdana" w:cs="Arial"/>
          <w:b/>
          <w:bCs/>
          <w:sz w:val="21"/>
          <w:szCs w:val="21"/>
        </w:rPr>
      </w:pPr>
      <w:r w:rsidRPr="00B15F9B">
        <w:rPr>
          <w:rFonts w:ascii="Verdana" w:hAnsi="Verdana" w:cs="Arial"/>
          <w:b/>
          <w:bCs/>
          <w:sz w:val="21"/>
          <w:szCs w:val="21"/>
        </w:rPr>
        <w:t>Engen, Sibeliusparken og Ved Rådhuset</w:t>
      </w:r>
    </w:p>
    <w:p w14:paraId="29EFDDBB" w14:textId="721A1224" w:rsidR="00735059" w:rsidRDefault="00735059">
      <w:pPr>
        <w:rPr>
          <w:rFonts w:ascii="Verdana" w:hAnsi="Verdana" w:cs="Arial"/>
          <w:sz w:val="21"/>
          <w:szCs w:val="21"/>
        </w:rPr>
      </w:pPr>
    </w:p>
    <w:p w14:paraId="6D36ECA8" w14:textId="6F21D35A" w:rsidR="00735059" w:rsidRDefault="00735059">
      <w:pPr>
        <w:rPr>
          <w:rFonts w:ascii="Verdana" w:hAnsi="Verdana" w:cs="Arial"/>
          <w:sz w:val="21"/>
          <w:szCs w:val="21"/>
        </w:rPr>
      </w:pPr>
    </w:p>
    <w:p w14:paraId="7A52A3A5" w14:textId="49F5DD51" w:rsidR="00CA39A3" w:rsidRDefault="00CA39A3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Ejendomsmester Daniel Frølich er stoppet som ejendomsmester i de tre afdelinger. Vi har derfor været igennem en ansættelsesproces og er glade for at kunne meddele, at vi nu har den fremtidige bemanding på plads:</w:t>
      </w:r>
    </w:p>
    <w:p w14:paraId="409DAB7B" w14:textId="783836FA" w:rsidR="00CA39A3" w:rsidRDefault="00D33D11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41813" wp14:editId="66186AC8">
                <wp:simplePos x="0" y="0"/>
                <wp:positionH relativeFrom="column">
                  <wp:posOffset>4731249</wp:posOffset>
                </wp:positionH>
                <wp:positionV relativeFrom="paragraph">
                  <wp:posOffset>121064</wp:posOffset>
                </wp:positionV>
                <wp:extent cx="1660811" cy="1967929"/>
                <wp:effectExtent l="0" t="0" r="15875" b="13335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811" cy="1967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97C4E8" w14:textId="1B36F155" w:rsidR="00CA39A3" w:rsidRDefault="00D33D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50E11" wp14:editId="06B1A2AA">
                                  <wp:extent cx="1437191" cy="1860906"/>
                                  <wp:effectExtent l="0" t="0" r="0" b="6350"/>
                                  <wp:docPr id="2" name="Billede 2" descr="Et billede, der indeholder person, mand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lede 2" descr="Et billede, der indeholder person, mand&#10;&#10;Automatisk genereret beskrivels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476" cy="1880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41813" id="_x0000_t202" coordsize="21600,21600" o:spt="202" path="m,l,21600r21600,l21600,xe">
                <v:stroke joinstyle="miter"/>
                <v:path gradientshapeok="t" o:connecttype="rect"/>
              </v:shapetype>
              <v:shape id="Tekstfelt 15" o:spid="_x0000_s1027" type="#_x0000_t202" style="position:absolute;margin-left:372.55pt;margin-top:9.55pt;width:130.75pt;height:15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" fillcolor="white [3201]" strokecolor="white [3212]" strokeweight=".5pt">
                <v:textbox>
                  <w:txbxContent>
                    <w:p w14:paraId="4897C4E8" w14:textId="1B36F155" w:rsidR="00CA39A3" w:rsidRDefault="00D33D11">
                      <w:r>
                        <w:rPr>
                          <w:noProof/>
                        </w:rPr>
                        <w:drawing>
                          <wp:inline distT="0" distB="0" distL="0" distR="0" wp14:anchorId="25D50E11" wp14:editId="06B1A2AA">
                            <wp:extent cx="1437191" cy="1860906"/>
                            <wp:effectExtent l="0" t="0" r="0" b="6350"/>
                            <wp:docPr id="2" name="Billede 2" descr="Et billede, der indeholder person, mand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lede 2" descr="Et billede, der indeholder person, mand&#10;&#10;Automatisk genereret beskrivels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476" cy="1880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B37827" w14:textId="18651206" w:rsidR="00245B8E" w:rsidRDefault="00245B8E">
      <w:pPr>
        <w:rPr>
          <w:rFonts w:ascii="Verdana" w:hAnsi="Verdana" w:cs="Arial"/>
          <w:sz w:val="21"/>
          <w:szCs w:val="21"/>
        </w:rPr>
      </w:pPr>
    </w:p>
    <w:p w14:paraId="69EAE13F" w14:textId="30FD1B0F" w:rsidR="00245B8E" w:rsidRDefault="00245B8E">
      <w:pPr>
        <w:rPr>
          <w:rFonts w:ascii="Verdana" w:hAnsi="Verdana" w:cs="Arial"/>
          <w:sz w:val="21"/>
          <w:szCs w:val="21"/>
        </w:rPr>
      </w:pPr>
    </w:p>
    <w:p w14:paraId="3357AA23" w14:textId="1338F8FF" w:rsidR="00245B8E" w:rsidRDefault="00245B8E">
      <w:pPr>
        <w:rPr>
          <w:rFonts w:ascii="Verdana" w:hAnsi="Verdana" w:cs="Arial"/>
          <w:sz w:val="21"/>
          <w:szCs w:val="21"/>
        </w:rPr>
      </w:pPr>
    </w:p>
    <w:p w14:paraId="7E564E5C" w14:textId="3DA98554" w:rsidR="00245B8E" w:rsidRDefault="00245B8E">
      <w:pPr>
        <w:rPr>
          <w:rFonts w:ascii="Verdana" w:hAnsi="Verdana" w:cs="Arial"/>
          <w:sz w:val="21"/>
          <w:szCs w:val="21"/>
        </w:rPr>
      </w:pPr>
    </w:p>
    <w:p w14:paraId="0690EB96" w14:textId="371B2399" w:rsidR="00245B8E" w:rsidRDefault="00245B8E">
      <w:pPr>
        <w:rPr>
          <w:rFonts w:ascii="Verdana" w:hAnsi="Verdana" w:cs="Arial"/>
          <w:sz w:val="21"/>
          <w:szCs w:val="21"/>
        </w:rPr>
      </w:pPr>
    </w:p>
    <w:p w14:paraId="697E20E1" w14:textId="77777777" w:rsidR="00245B8E" w:rsidRDefault="00245B8E">
      <w:pPr>
        <w:rPr>
          <w:rFonts w:ascii="Verdana" w:hAnsi="Verdana" w:cs="Arial"/>
          <w:sz w:val="21"/>
          <w:szCs w:val="21"/>
        </w:rPr>
      </w:pPr>
    </w:p>
    <w:p w14:paraId="4582AA7D" w14:textId="0060EB36" w:rsidR="00CA39A3" w:rsidRDefault="00CA39A3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 xml:space="preserve">Mandag den 12. april starter Kim Søndergaard som ejendomsleder </w:t>
      </w:r>
    </w:p>
    <w:p w14:paraId="50134A0D" w14:textId="58F837D4" w:rsidR="00CA39A3" w:rsidRDefault="00CA39A3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 xml:space="preserve">i Fællesdriften. </w:t>
      </w:r>
    </w:p>
    <w:p w14:paraId="112304AB" w14:textId="293FFA06" w:rsidR="00245B8E" w:rsidRDefault="00CA39A3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 xml:space="preserve">Kim har en god ballast fra tilsvarende </w:t>
      </w:r>
      <w:r w:rsidR="00245B8E">
        <w:rPr>
          <w:rFonts w:ascii="Verdana" w:hAnsi="Verdana" w:cs="Arial"/>
          <w:sz w:val="21"/>
          <w:szCs w:val="21"/>
        </w:rPr>
        <w:t xml:space="preserve">job, bl.a. i DAB-familien, så </w:t>
      </w:r>
    </w:p>
    <w:p w14:paraId="0B0FDE44" w14:textId="680D168A" w:rsidR="00245B8E" w:rsidRDefault="00245B8E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han kender arbejdsgangene i selskabet godt.</w:t>
      </w:r>
    </w:p>
    <w:p w14:paraId="200B36C4" w14:textId="698FD2F0" w:rsidR="00245B8E" w:rsidRDefault="00245B8E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 xml:space="preserve">Kim fortæller, at han i sin tid var med til at bygge Sibeliusparken, </w:t>
      </w:r>
    </w:p>
    <w:p w14:paraId="503C917B" w14:textId="565D9866" w:rsidR="00245B8E" w:rsidRDefault="0088521E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d</w:t>
      </w:r>
      <w:r w:rsidR="00245B8E">
        <w:rPr>
          <w:rFonts w:ascii="Verdana" w:hAnsi="Verdana" w:cs="Arial"/>
          <w:sz w:val="21"/>
          <w:szCs w:val="21"/>
        </w:rPr>
        <w:t xml:space="preserve">engang, han </w:t>
      </w:r>
      <w:r w:rsidR="00D33D11">
        <w:rPr>
          <w:rFonts w:ascii="Verdana" w:hAnsi="Verdana" w:cs="Arial"/>
          <w:sz w:val="21"/>
          <w:szCs w:val="21"/>
        </w:rPr>
        <w:t>netop var blevet udlært som elektriker</w:t>
      </w:r>
      <w:r w:rsidR="00245B8E">
        <w:rPr>
          <w:rFonts w:ascii="Verdana" w:hAnsi="Verdana" w:cs="Arial"/>
          <w:sz w:val="21"/>
          <w:szCs w:val="21"/>
        </w:rPr>
        <w:t>.</w:t>
      </w:r>
    </w:p>
    <w:p w14:paraId="48F121FD" w14:textId="430CADE6" w:rsidR="00CA39A3" w:rsidRDefault="00CA39A3">
      <w:pPr>
        <w:rPr>
          <w:rFonts w:ascii="Verdana" w:hAnsi="Verdana" w:cs="Arial"/>
          <w:sz w:val="21"/>
          <w:szCs w:val="21"/>
        </w:rPr>
      </w:pPr>
    </w:p>
    <w:p w14:paraId="71671E76" w14:textId="4286E22B" w:rsidR="00CA39A3" w:rsidRPr="00735059" w:rsidRDefault="001112E7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A8AA4" wp14:editId="7521D497">
                <wp:simplePos x="0" y="0"/>
                <wp:positionH relativeFrom="column">
                  <wp:posOffset>25400</wp:posOffset>
                </wp:positionH>
                <wp:positionV relativeFrom="paragraph">
                  <wp:posOffset>155575</wp:posOffset>
                </wp:positionV>
                <wp:extent cx="1681480" cy="2108200"/>
                <wp:effectExtent l="0" t="0" r="2540" b="5715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44ECC2" w14:textId="26A7235C" w:rsidR="00245B8E" w:rsidRDefault="00ED6C07" w:rsidP="00245B8E">
                            <w:r>
                              <w:t xml:space="preserve">       </w:t>
                            </w:r>
                            <w:r w:rsidR="001112E7">
                              <w:rPr>
                                <w:noProof/>
                              </w:rPr>
                              <w:drawing>
                                <wp:inline distT="0" distB="0" distL="0" distR="0" wp14:anchorId="750448CD" wp14:editId="606E6031">
                                  <wp:extent cx="1527175" cy="2072640"/>
                                  <wp:effectExtent l="0" t="0" r="0" b="0"/>
                                  <wp:docPr id="1" name="Billede 1" descr="Et billede, der indeholder person, mand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 descr="Et billede, der indeholder person, mand&#10;&#10;Automatisk genereret beskrivels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276" cy="2076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A8AA4" id="_x0000_t202" coordsize="21600,21600" o:spt="202" path="m,l,21600r21600,l21600,xe">
                <v:stroke joinstyle="miter"/>
                <v:path gradientshapeok="t" o:connecttype="rect"/>
              </v:shapetype>
              <v:shape id="Tekstfelt 16" o:spid="_x0000_s1028" type="#_x0000_t202" style="position:absolute;margin-left:2pt;margin-top:12.25pt;width:132.4pt;height:1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" fillcolor="white [3201]" stroked="f" strokeweight=".5pt">
                <v:textbox>
                  <w:txbxContent>
                    <w:p w14:paraId="0244ECC2" w14:textId="26A7235C" w:rsidR="00245B8E" w:rsidRDefault="00ED6C07" w:rsidP="00245B8E">
                      <w:r>
                        <w:t xml:space="preserve">       </w:t>
                      </w:r>
                      <w:r w:rsidR="001112E7">
                        <w:rPr>
                          <w:noProof/>
                        </w:rPr>
                        <w:drawing>
                          <wp:inline distT="0" distB="0" distL="0" distR="0" wp14:anchorId="750448CD" wp14:editId="606E6031">
                            <wp:extent cx="1527175" cy="2072640"/>
                            <wp:effectExtent l="0" t="0" r="0" b="0"/>
                            <wp:docPr id="1" name="Billede 1" descr="Et billede, der indeholder person, mand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 descr="Et billede, der indeholder person, mand&#10;&#10;Automatisk genereret beskrivelse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276" cy="2076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CE50B5" w14:textId="1DFE5EC8" w:rsidR="00CA39A3" w:rsidRDefault="00245B8E" w:rsidP="00245B8E">
      <w:pPr>
        <w:ind w:left="3261" w:hanging="3261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</w:p>
    <w:p w14:paraId="44185C0F" w14:textId="2C15DE72" w:rsidR="00245B8E" w:rsidRDefault="00245B8E" w:rsidP="00245B8E">
      <w:pPr>
        <w:ind w:left="3261" w:hanging="3261"/>
        <w:rPr>
          <w:rFonts w:ascii="Verdana" w:hAnsi="Verdana" w:cs="Arial"/>
          <w:sz w:val="21"/>
          <w:szCs w:val="21"/>
        </w:rPr>
      </w:pPr>
    </w:p>
    <w:p w14:paraId="4519B0C3" w14:textId="34E70E39" w:rsidR="00245B8E" w:rsidRDefault="00245B8E" w:rsidP="00245B8E">
      <w:pPr>
        <w:ind w:left="3261" w:hanging="3261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</w:p>
    <w:p w14:paraId="1E77EEFD" w14:textId="64FCF0C3" w:rsidR="00245B8E" w:rsidRDefault="00245B8E" w:rsidP="00245B8E">
      <w:pPr>
        <w:ind w:left="3261" w:hanging="3261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</w:p>
    <w:p w14:paraId="56AD4932" w14:textId="50DDF3A1" w:rsidR="00ED6C07" w:rsidRDefault="00ED6C07" w:rsidP="00245B8E">
      <w:pPr>
        <w:ind w:left="3261" w:hanging="3261"/>
        <w:rPr>
          <w:rFonts w:ascii="Verdana" w:hAnsi="Verdana" w:cs="Arial"/>
          <w:sz w:val="21"/>
          <w:szCs w:val="21"/>
        </w:rPr>
      </w:pPr>
    </w:p>
    <w:p w14:paraId="6DD859FA" w14:textId="2000BAA4" w:rsidR="00ED6C07" w:rsidRDefault="00ED6C07" w:rsidP="00245B8E">
      <w:pPr>
        <w:ind w:left="3261" w:hanging="3261"/>
        <w:rPr>
          <w:rFonts w:ascii="Verdana" w:hAnsi="Verdana" w:cs="Arial"/>
          <w:sz w:val="21"/>
          <w:szCs w:val="21"/>
        </w:rPr>
      </w:pPr>
    </w:p>
    <w:p w14:paraId="5704F1EE" w14:textId="73C214D2" w:rsidR="00ED6C07" w:rsidRDefault="00ED6C07" w:rsidP="00245B8E">
      <w:pPr>
        <w:ind w:left="3261" w:hanging="3261"/>
        <w:rPr>
          <w:rFonts w:ascii="Verdana" w:hAnsi="Verdana" w:cs="Arial"/>
          <w:sz w:val="21"/>
          <w:szCs w:val="21"/>
        </w:rPr>
      </w:pPr>
    </w:p>
    <w:p w14:paraId="77A5A290" w14:textId="77777777" w:rsidR="00ED6C07" w:rsidRDefault="00ED6C07" w:rsidP="00245B8E">
      <w:pPr>
        <w:ind w:left="3261" w:hanging="3261"/>
        <w:rPr>
          <w:rFonts w:ascii="Verdana" w:hAnsi="Verdana" w:cs="Arial"/>
          <w:sz w:val="21"/>
          <w:szCs w:val="21"/>
        </w:rPr>
      </w:pPr>
    </w:p>
    <w:p w14:paraId="351A13D2" w14:textId="5009148F" w:rsidR="00245B8E" w:rsidRDefault="00245B8E" w:rsidP="00ED6C07">
      <w:pPr>
        <w:ind w:left="3119" w:hanging="3119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  <w:t xml:space="preserve">Hans </w:t>
      </w:r>
      <w:r w:rsidR="00A31415">
        <w:rPr>
          <w:rFonts w:ascii="Verdana" w:hAnsi="Verdana" w:cs="Arial"/>
          <w:sz w:val="21"/>
          <w:szCs w:val="21"/>
        </w:rPr>
        <w:t>Chr</w:t>
      </w:r>
      <w:r>
        <w:rPr>
          <w:rFonts w:ascii="Verdana" w:hAnsi="Verdana" w:cs="Arial"/>
          <w:sz w:val="21"/>
          <w:szCs w:val="21"/>
        </w:rPr>
        <w:t>istensen startede som ejendomsmesterassistent i Fællesdriften den 1. januar i år.</w:t>
      </w:r>
    </w:p>
    <w:p w14:paraId="6B08F467" w14:textId="11F4396A" w:rsidR="00245B8E" w:rsidRDefault="00ED6C07" w:rsidP="00ED6C07">
      <w:pPr>
        <w:ind w:left="3119" w:firstLine="9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Hans har masser af erfaring fra den private boligsektor og er nu ved         at lære det almene system at kende. Hans har fungeret som ejendomsmester fra 1. januar til nu.</w:t>
      </w:r>
    </w:p>
    <w:p w14:paraId="614B4ECE" w14:textId="211B10A0" w:rsidR="00ED6C07" w:rsidRDefault="00ED6C07" w:rsidP="00ED6C07">
      <w:pPr>
        <w:ind w:left="3119" w:firstLine="9"/>
        <w:rPr>
          <w:rFonts w:ascii="Verdana" w:hAnsi="Verdana" w:cs="Arial"/>
          <w:sz w:val="21"/>
          <w:szCs w:val="21"/>
        </w:rPr>
      </w:pPr>
    </w:p>
    <w:p w14:paraId="26599129" w14:textId="55228CDD" w:rsidR="00ED6C07" w:rsidRDefault="00ED6C07" w:rsidP="00ED6C07">
      <w:pPr>
        <w:ind w:left="3119" w:firstLine="9"/>
        <w:rPr>
          <w:rFonts w:ascii="Verdana" w:hAnsi="Verdana" w:cs="Arial"/>
          <w:sz w:val="21"/>
          <w:szCs w:val="21"/>
        </w:rPr>
      </w:pPr>
    </w:p>
    <w:p w14:paraId="15C7549A" w14:textId="5C7EA84B" w:rsidR="00ED6C07" w:rsidRDefault="00ED6C07" w:rsidP="00ED6C07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Den samlede bemanding ser nu således ud: Ejendomsleder: Kim, mesterassistent: Hans, ejendomsfunktionærer</w:t>
      </w:r>
      <w:r w:rsidR="00B15F9B">
        <w:rPr>
          <w:rFonts w:ascii="Verdana" w:hAnsi="Verdana" w:cs="Arial"/>
          <w:sz w:val="21"/>
          <w:szCs w:val="21"/>
        </w:rPr>
        <w:t>:</w:t>
      </w:r>
      <w:r>
        <w:rPr>
          <w:rFonts w:ascii="Verdana" w:hAnsi="Verdana" w:cs="Arial"/>
          <w:sz w:val="21"/>
          <w:szCs w:val="21"/>
        </w:rPr>
        <w:t xml:space="preserve"> Benny, Jespe</w:t>
      </w:r>
      <w:r w:rsidR="00B15F9B">
        <w:rPr>
          <w:rFonts w:ascii="Verdana" w:hAnsi="Verdana" w:cs="Arial"/>
          <w:sz w:val="21"/>
          <w:szCs w:val="21"/>
        </w:rPr>
        <w:t xml:space="preserve">r, </w:t>
      </w:r>
      <w:r>
        <w:rPr>
          <w:rFonts w:ascii="Verdana" w:hAnsi="Verdana" w:cs="Arial"/>
          <w:sz w:val="21"/>
          <w:szCs w:val="21"/>
        </w:rPr>
        <w:t>Jan</w:t>
      </w:r>
      <w:r w:rsidR="00B15F9B">
        <w:rPr>
          <w:rFonts w:ascii="Verdana" w:hAnsi="Verdana" w:cs="Arial"/>
          <w:sz w:val="21"/>
          <w:szCs w:val="21"/>
        </w:rPr>
        <w:t>, Jens og Malle. På det fælles ejendomskontor i Sibeliusparken er Christina fortsat klar til at servicere beboerne.</w:t>
      </w:r>
    </w:p>
    <w:p w14:paraId="1E96F9E2" w14:textId="20564200" w:rsidR="00B15F9B" w:rsidRDefault="00B15F9B" w:rsidP="00ED6C07">
      <w:pPr>
        <w:rPr>
          <w:rFonts w:ascii="Verdana" w:hAnsi="Verdana" w:cs="Arial"/>
          <w:sz w:val="21"/>
          <w:szCs w:val="21"/>
        </w:rPr>
      </w:pPr>
    </w:p>
    <w:p w14:paraId="282EBBCA" w14:textId="020B37E4" w:rsidR="00B15F9B" w:rsidRDefault="00B15F9B" w:rsidP="00ED6C07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Velkommen til de nye ansigter, som vi håber, at I alle vil tage godt imod.</w:t>
      </w:r>
    </w:p>
    <w:p w14:paraId="036BD5DC" w14:textId="5AF81CF5" w:rsidR="00B15F9B" w:rsidRDefault="00B15F9B" w:rsidP="00ED6C07">
      <w:pPr>
        <w:rPr>
          <w:rFonts w:ascii="Verdana" w:hAnsi="Verdana" w:cs="Arial"/>
          <w:sz w:val="21"/>
          <w:szCs w:val="21"/>
        </w:rPr>
      </w:pPr>
    </w:p>
    <w:p w14:paraId="7B7BD123" w14:textId="117AD3D4" w:rsidR="00B15F9B" w:rsidRDefault="00B15F9B" w:rsidP="00ED6C07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Med venlig hilsen</w:t>
      </w:r>
    </w:p>
    <w:p w14:paraId="301D1A3F" w14:textId="0446B3B2" w:rsidR="00B15F9B" w:rsidRDefault="00B15F9B" w:rsidP="00ED6C07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Claus Ohlsson (Formand for Engen)</w:t>
      </w:r>
    </w:p>
    <w:p w14:paraId="27685A7B" w14:textId="255D383B" w:rsidR="00B15F9B" w:rsidRDefault="00B15F9B" w:rsidP="00ED6C07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Karsten Ellekær (Formand for Sibeliusparken), og</w:t>
      </w:r>
    </w:p>
    <w:p w14:paraId="04430767" w14:textId="737DCDC1" w:rsidR="00B15F9B" w:rsidRPr="00735059" w:rsidRDefault="00B15F9B" w:rsidP="00ED6C07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Erik Jochumsen (Formand for Ved Rådhuset)</w:t>
      </w:r>
    </w:p>
    <w:sectPr w:rsidR="00B15F9B" w:rsidRPr="00735059" w:rsidSect="00D33D11">
      <w:headerReference w:type="even" r:id="rId21"/>
      <w:headerReference w:type="default" r:id="rId22"/>
      <w:footerReference w:type="default" r:id="rId23"/>
      <w:footerReference w:type="first" r:id="rId24"/>
      <w:type w:val="continuous"/>
      <w:pgSz w:w="11907" w:h="16840" w:code="9"/>
      <w:pgMar w:top="720" w:right="720" w:bottom="720" w:left="720" w:header="425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45375" w14:textId="77777777" w:rsidR="00D02D90" w:rsidRDefault="00D02D90">
      <w:r>
        <w:separator/>
      </w:r>
    </w:p>
  </w:endnote>
  <w:endnote w:type="continuationSeparator" w:id="0">
    <w:p w14:paraId="0B6FD556" w14:textId="77777777" w:rsidR="00D02D90" w:rsidRDefault="00D02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1A2EB" w14:textId="77777777" w:rsidR="002F5ACC" w:rsidRDefault="00735059">
    <w:r w:rsidRPr="00613CCA">
      <w:rPr>
        <w:noProof/>
      </w:rPr>
      <w:drawing>
        <wp:inline distT="0" distB="0" distL="0" distR="0" wp14:anchorId="30B034D8" wp14:editId="186B2DE0">
          <wp:extent cx="850900" cy="317500"/>
          <wp:effectExtent l="0" t="0" r="0" b="0"/>
          <wp:docPr id="32" name="Billede 1" descr="Lille DAB n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Lille DAB ny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2DC78" w14:textId="77777777" w:rsidR="002F5ACC" w:rsidRDefault="002F5ACC">
    <w:pPr>
      <w:tabs>
        <w:tab w:val="left" w:pos="3119"/>
        <w:tab w:val="left" w:pos="5387"/>
        <w:tab w:val="left" w:pos="7088"/>
        <w:tab w:val="left" w:pos="8987"/>
      </w:tabs>
      <w:rPr>
        <w:sz w:val="16"/>
      </w:rPr>
    </w:pPr>
  </w:p>
  <w:p w14:paraId="32A09154" w14:textId="77777777" w:rsidR="002F5ACC" w:rsidRDefault="002F5ACC">
    <w:pPr>
      <w:tabs>
        <w:tab w:val="right" w:pos="9639"/>
      </w:tabs>
      <w:spacing w:line="160" w:lineRule="exact"/>
      <w:jc w:val="righ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2A5DE1" w14:textId="77777777" w:rsidR="00D02D90" w:rsidRDefault="00D02D90">
      <w:r>
        <w:separator/>
      </w:r>
    </w:p>
  </w:footnote>
  <w:footnote w:type="continuationSeparator" w:id="0">
    <w:p w14:paraId="361E785E" w14:textId="77777777" w:rsidR="00D02D90" w:rsidRDefault="00D02D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6A447" w14:textId="77777777" w:rsidR="002F5ACC" w:rsidRDefault="002F5ACC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5A5910E2" w14:textId="77777777" w:rsidR="002F5ACC" w:rsidRDefault="002F5AC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5DC2B" w14:textId="77777777" w:rsidR="002F5ACC" w:rsidRDefault="002F5ACC">
    <w:pPr>
      <w:jc w:val="right"/>
    </w:pPr>
    <w:r>
      <w:t xml:space="preserve">Side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  <w:p w14:paraId="2F3C01BD" w14:textId="77777777" w:rsidR="002F5ACC" w:rsidRDefault="002F5ACC">
    <w:pPr>
      <w:jc w:val="center"/>
      <w:rPr>
        <w:rFonts w:ascii="Courier New" w:hAnsi="Courier Ne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D6009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C04"/>
    <w:rsid w:val="000339AD"/>
    <w:rsid w:val="00047140"/>
    <w:rsid w:val="00070800"/>
    <w:rsid w:val="0009319E"/>
    <w:rsid w:val="000B6ABE"/>
    <w:rsid w:val="000D607B"/>
    <w:rsid w:val="000F38E7"/>
    <w:rsid w:val="001112E7"/>
    <w:rsid w:val="0014707B"/>
    <w:rsid w:val="0015237A"/>
    <w:rsid w:val="00163692"/>
    <w:rsid w:val="0017252C"/>
    <w:rsid w:val="001B1AD3"/>
    <w:rsid w:val="00216FC2"/>
    <w:rsid w:val="00222ACE"/>
    <w:rsid w:val="00245B8E"/>
    <w:rsid w:val="00260A3D"/>
    <w:rsid w:val="002769E8"/>
    <w:rsid w:val="002811F0"/>
    <w:rsid w:val="002B0F7A"/>
    <w:rsid w:val="002C0C7B"/>
    <w:rsid w:val="002C1252"/>
    <w:rsid w:val="002D7C9C"/>
    <w:rsid w:val="002E667E"/>
    <w:rsid w:val="002F1B6A"/>
    <w:rsid w:val="002F5ACC"/>
    <w:rsid w:val="00303C63"/>
    <w:rsid w:val="00314943"/>
    <w:rsid w:val="00362D43"/>
    <w:rsid w:val="003A3E23"/>
    <w:rsid w:val="003D28C7"/>
    <w:rsid w:val="003E0BCF"/>
    <w:rsid w:val="003E7D64"/>
    <w:rsid w:val="0040070E"/>
    <w:rsid w:val="0040280D"/>
    <w:rsid w:val="00427C04"/>
    <w:rsid w:val="004474F7"/>
    <w:rsid w:val="00451817"/>
    <w:rsid w:val="0046772D"/>
    <w:rsid w:val="00471D4D"/>
    <w:rsid w:val="004977F1"/>
    <w:rsid w:val="004A2FD4"/>
    <w:rsid w:val="004C7572"/>
    <w:rsid w:val="004E03D4"/>
    <w:rsid w:val="005378A3"/>
    <w:rsid w:val="0054677A"/>
    <w:rsid w:val="005574F0"/>
    <w:rsid w:val="00577C08"/>
    <w:rsid w:val="005858AF"/>
    <w:rsid w:val="005A5E59"/>
    <w:rsid w:val="005B13EF"/>
    <w:rsid w:val="005F3DC3"/>
    <w:rsid w:val="00621A36"/>
    <w:rsid w:val="006249C4"/>
    <w:rsid w:val="00665B1B"/>
    <w:rsid w:val="0067130D"/>
    <w:rsid w:val="00694C1D"/>
    <w:rsid w:val="006A2B3E"/>
    <w:rsid w:val="006B5D3D"/>
    <w:rsid w:val="006C0937"/>
    <w:rsid w:val="006F4F8B"/>
    <w:rsid w:val="0071450C"/>
    <w:rsid w:val="00735059"/>
    <w:rsid w:val="00782B5F"/>
    <w:rsid w:val="007A027B"/>
    <w:rsid w:val="007A47A3"/>
    <w:rsid w:val="007E3FFD"/>
    <w:rsid w:val="00817A53"/>
    <w:rsid w:val="008206C7"/>
    <w:rsid w:val="0082252C"/>
    <w:rsid w:val="00831BB0"/>
    <w:rsid w:val="008450E3"/>
    <w:rsid w:val="00847D0F"/>
    <w:rsid w:val="0087390D"/>
    <w:rsid w:val="0088289B"/>
    <w:rsid w:val="0088521E"/>
    <w:rsid w:val="008A1A8C"/>
    <w:rsid w:val="008A4398"/>
    <w:rsid w:val="008A6C86"/>
    <w:rsid w:val="008A7410"/>
    <w:rsid w:val="008D5C7F"/>
    <w:rsid w:val="008F7563"/>
    <w:rsid w:val="008F75B7"/>
    <w:rsid w:val="009426FD"/>
    <w:rsid w:val="00967C78"/>
    <w:rsid w:val="00973D95"/>
    <w:rsid w:val="009C0847"/>
    <w:rsid w:val="00A162AB"/>
    <w:rsid w:val="00A22099"/>
    <w:rsid w:val="00A31415"/>
    <w:rsid w:val="00A33961"/>
    <w:rsid w:val="00A42891"/>
    <w:rsid w:val="00A548D2"/>
    <w:rsid w:val="00A55235"/>
    <w:rsid w:val="00A72FF5"/>
    <w:rsid w:val="00AB5F55"/>
    <w:rsid w:val="00AF3280"/>
    <w:rsid w:val="00B15F9B"/>
    <w:rsid w:val="00B7681C"/>
    <w:rsid w:val="00BC0602"/>
    <w:rsid w:val="00C14B15"/>
    <w:rsid w:val="00C2177E"/>
    <w:rsid w:val="00C23C85"/>
    <w:rsid w:val="00C36A1D"/>
    <w:rsid w:val="00C470CD"/>
    <w:rsid w:val="00CA39A3"/>
    <w:rsid w:val="00CB3FB3"/>
    <w:rsid w:val="00D02D90"/>
    <w:rsid w:val="00D30E59"/>
    <w:rsid w:val="00D33D11"/>
    <w:rsid w:val="00D64771"/>
    <w:rsid w:val="00DA1F08"/>
    <w:rsid w:val="00DE12DE"/>
    <w:rsid w:val="00DE2EC1"/>
    <w:rsid w:val="00DF0FA9"/>
    <w:rsid w:val="00DF47F5"/>
    <w:rsid w:val="00E027DA"/>
    <w:rsid w:val="00E05B69"/>
    <w:rsid w:val="00E52986"/>
    <w:rsid w:val="00E72109"/>
    <w:rsid w:val="00E83997"/>
    <w:rsid w:val="00EB17F7"/>
    <w:rsid w:val="00EB34B3"/>
    <w:rsid w:val="00EC3668"/>
    <w:rsid w:val="00ED6C07"/>
    <w:rsid w:val="00EE7D30"/>
    <w:rsid w:val="00F430D4"/>
    <w:rsid w:val="00F62E0F"/>
    <w:rsid w:val="00F93250"/>
    <w:rsid w:val="00F96969"/>
    <w:rsid w:val="00FA71F8"/>
    <w:rsid w:val="00FD3AC2"/>
    <w:rsid w:val="00FE3555"/>
    <w:rsid w:val="00FE47C1"/>
    <w:rsid w:val="00FF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B8D8F0"/>
  <w14:defaultImageDpi w14:val="300"/>
  <w15:chartTrackingRefBased/>
  <w15:docId w15:val="{A6BFBC57-CC19-3846-8500-30DE9DCA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qFormat/>
    <w:pPr>
      <w:outlineLvl w:val="0"/>
    </w:pPr>
    <w:rPr>
      <w:b/>
      <w:sz w:val="32"/>
    </w:rPr>
  </w:style>
  <w:style w:type="paragraph" w:styleId="Overskrift2">
    <w:name w:val="heading 2"/>
    <w:basedOn w:val="Normal"/>
    <w:next w:val="Normal"/>
    <w:qFormat/>
    <w:pPr>
      <w:outlineLvl w:val="1"/>
    </w:pPr>
    <w:rPr>
      <w:b/>
      <w:sz w:val="28"/>
    </w:rPr>
  </w:style>
  <w:style w:type="paragraph" w:styleId="Overskrift3">
    <w:name w:val="heading 3"/>
    <w:basedOn w:val="Normal"/>
    <w:next w:val="Normal"/>
    <w:qFormat/>
    <w:pPr>
      <w:outlineLvl w:val="2"/>
    </w:pPr>
    <w:rPr>
      <w:b/>
    </w:rPr>
  </w:style>
  <w:style w:type="paragraph" w:styleId="Overskrift4">
    <w:name w:val="heading 4"/>
    <w:basedOn w:val="Normal"/>
    <w:next w:val="Normal"/>
    <w:qFormat/>
    <w:rsid w:val="00A2209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Brdtekst">
    <w:name w:val="Body Text"/>
    <w:basedOn w:val="Normal"/>
    <w:rsid w:val="00A22099"/>
    <w:rPr>
      <w:rFonts w:ascii="Arial" w:hAnsi="Arial" w:cs="Arial"/>
      <w:i/>
      <w:iCs/>
      <w:szCs w:val="24"/>
    </w:rPr>
  </w:style>
  <w:style w:type="character" w:customStyle="1" w:styleId="apple-converted-space">
    <w:name w:val="apple-converted-space"/>
    <w:basedOn w:val="Standardskrifttypeiafsnit"/>
    <w:rsid w:val="00451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0.pn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20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\Afdelinger\x-andre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D058F-7C26-4946-8B32-6DA9A04D9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F:\skabeloner\Afdelinger\x-andre.dot</Template>
  <TotalTime>29</TotalTime>
  <Pages>1</Pages>
  <Words>211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afd</vt:lpstr>
    </vt:vector>
  </TitlesOfParts>
  <Company>DAB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afd</dc:title>
  <dc:subject/>
  <dc:creator>mfxp</dc:creator>
  <cp:keywords/>
  <cp:lastModifiedBy>Karsten Ellekær</cp:lastModifiedBy>
  <cp:revision>7</cp:revision>
  <cp:lastPrinted>2021-04-12T06:46:00Z</cp:lastPrinted>
  <dcterms:created xsi:type="dcterms:W3CDTF">2021-04-07T09:35:00Z</dcterms:created>
  <dcterms:modified xsi:type="dcterms:W3CDTF">2021-04-12T06:48:00Z</dcterms:modified>
</cp:coreProperties>
</file>